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5FF73" w14:textId="7F4289CA" w:rsidR="00994B9D" w:rsidRPr="00476CDA" w:rsidRDefault="00994B9D" w:rsidP="00476CDA">
      <w:pPr>
        <w:rPr>
          <w:rFonts w:ascii="Arial" w:hAnsi="Arial" w:cs="Arial"/>
          <w:b/>
          <w:sz w:val="28"/>
          <w:szCs w:val="20"/>
        </w:rPr>
      </w:pPr>
      <w:r w:rsidRPr="00476CDA">
        <w:rPr>
          <w:rFonts w:ascii="Arial" w:hAnsi="Arial" w:cs="Arial"/>
          <w:b/>
          <w:sz w:val="28"/>
          <w:szCs w:val="20"/>
        </w:rPr>
        <w:t>Übergabeprotokoll</w:t>
      </w:r>
      <w:r w:rsidR="00476CDA" w:rsidRPr="00476CDA">
        <w:rPr>
          <w:rFonts w:ascii="Arial" w:hAnsi="Arial" w:cs="Arial"/>
          <w:b/>
          <w:sz w:val="28"/>
          <w:szCs w:val="20"/>
        </w:rPr>
        <w:t xml:space="preserve"> zum Leihvertrag</w:t>
      </w:r>
    </w:p>
    <w:p w14:paraId="40B5ADAD" w14:textId="0D50C757" w:rsidR="00994B9D" w:rsidRPr="00476CDA" w:rsidRDefault="00476CDA" w:rsidP="00994B9D">
      <w:pPr>
        <w:rPr>
          <w:rFonts w:ascii="Arial" w:hAnsi="Arial" w:cs="Arial"/>
          <w:sz w:val="21"/>
          <w:szCs w:val="20"/>
        </w:rPr>
      </w:pPr>
      <w:r>
        <w:rPr>
          <w:rFonts w:ascii="Arial" w:hAnsi="Arial" w:cs="Arial"/>
          <w:sz w:val="21"/>
          <w:szCs w:val="20"/>
        </w:rPr>
        <w:t xml:space="preserve">Die Lichtpunktschießanlage entsprechend des geschlossenen Leihvertrages besteht </w:t>
      </w:r>
      <w:proofErr w:type="gramStart"/>
      <w:r>
        <w:rPr>
          <w:rFonts w:ascii="Arial" w:hAnsi="Arial" w:cs="Arial"/>
          <w:sz w:val="21"/>
          <w:szCs w:val="20"/>
        </w:rPr>
        <w:t>aus folgenden</w:t>
      </w:r>
      <w:proofErr w:type="gramEnd"/>
      <w:r>
        <w:rPr>
          <w:rFonts w:ascii="Arial" w:hAnsi="Arial" w:cs="Arial"/>
          <w:sz w:val="21"/>
          <w:szCs w:val="20"/>
        </w:rPr>
        <w:t xml:space="preserve"> Einzelkomponenten</w:t>
      </w:r>
      <w:r w:rsidR="00E20062" w:rsidRPr="00476CDA">
        <w:rPr>
          <w:rFonts w:ascii="Arial" w:hAnsi="Arial" w:cs="Arial"/>
          <w:sz w:val="21"/>
          <w:szCs w:val="20"/>
        </w:rPr>
        <w:t>:</w:t>
      </w:r>
      <w:r w:rsidR="00994B9D" w:rsidRPr="00476CDA">
        <w:rPr>
          <w:rFonts w:ascii="Arial" w:hAnsi="Arial" w:cs="Arial"/>
          <w:sz w:val="21"/>
          <w:szCs w:val="20"/>
        </w:rPr>
        <w:tab/>
      </w: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135"/>
        <w:gridCol w:w="2192"/>
        <w:gridCol w:w="5546"/>
      </w:tblGrid>
      <w:tr w:rsidR="00AC6F57" w:rsidRPr="00476CDA" w14:paraId="083DBEF1" w14:textId="77777777" w:rsidTr="00476CDA">
        <w:tc>
          <w:tcPr>
            <w:tcW w:w="3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D4A9F4" w14:textId="77777777" w:rsidR="00994B9D" w:rsidRPr="00476CDA" w:rsidRDefault="00994B9D" w:rsidP="00D650A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476CDA">
              <w:rPr>
                <w:rFonts w:ascii="Arial" w:hAnsi="Arial" w:cs="Arial"/>
                <w:b/>
                <w:sz w:val="21"/>
                <w:szCs w:val="21"/>
              </w:rPr>
              <w:t>Pos</w:t>
            </w:r>
          </w:p>
        </w:tc>
        <w:tc>
          <w:tcPr>
            <w:tcW w:w="5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88C2E4" w14:textId="77777777" w:rsidR="00994B9D" w:rsidRPr="00476CDA" w:rsidRDefault="00994B9D" w:rsidP="00D650A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476CDA">
              <w:rPr>
                <w:rFonts w:ascii="Arial" w:hAnsi="Arial" w:cs="Arial"/>
                <w:b/>
                <w:sz w:val="21"/>
                <w:szCs w:val="21"/>
              </w:rPr>
              <w:t>Anzahl</w:t>
            </w:r>
          </w:p>
        </w:tc>
        <w:tc>
          <w:tcPr>
            <w:tcW w:w="114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A98915" w14:textId="77777777" w:rsidR="00994B9D" w:rsidRPr="00476CDA" w:rsidRDefault="00994B9D" w:rsidP="00D650A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476CDA">
              <w:rPr>
                <w:rFonts w:ascii="Arial" w:hAnsi="Arial" w:cs="Arial"/>
                <w:b/>
                <w:sz w:val="21"/>
                <w:szCs w:val="21"/>
              </w:rPr>
              <w:t>Artikelnummer</w:t>
            </w:r>
          </w:p>
        </w:tc>
        <w:tc>
          <w:tcPr>
            <w:tcW w:w="28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CFCC5D0" w14:textId="77777777" w:rsidR="00994B9D" w:rsidRPr="00476CDA" w:rsidRDefault="00994B9D" w:rsidP="00D650A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476CDA">
              <w:rPr>
                <w:rFonts w:ascii="Arial" w:hAnsi="Arial" w:cs="Arial"/>
                <w:b/>
                <w:sz w:val="21"/>
                <w:szCs w:val="21"/>
              </w:rPr>
              <w:t>Bezeichnung</w:t>
            </w:r>
          </w:p>
        </w:tc>
      </w:tr>
      <w:tr w:rsidR="00994B9D" w:rsidRPr="00476CDA" w14:paraId="19F13ABF" w14:textId="77777777" w:rsidTr="00476CDA">
        <w:tc>
          <w:tcPr>
            <w:tcW w:w="37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D2D920" w14:textId="77777777" w:rsidR="00994B9D" w:rsidRPr="00476CDA" w:rsidRDefault="00994B9D" w:rsidP="00D650A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476CDA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59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E07599" w14:textId="77777777" w:rsidR="00994B9D" w:rsidRPr="00476CDA" w:rsidRDefault="00994B9D" w:rsidP="00D650A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476CDA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4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0C214F" w14:textId="77777777" w:rsidR="00AC6F57" w:rsidRPr="00476CDA" w:rsidRDefault="00994B9D" w:rsidP="00D650A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76CDA">
              <w:rPr>
                <w:rFonts w:ascii="Arial" w:hAnsi="Arial" w:cs="Arial"/>
                <w:sz w:val="21"/>
                <w:szCs w:val="21"/>
              </w:rPr>
              <w:t>PFG –</w:t>
            </w:r>
            <w:r w:rsidR="00AC6F57" w:rsidRPr="00476CDA">
              <w:rPr>
                <w:rFonts w:ascii="Arial" w:hAnsi="Arial" w:cs="Arial"/>
                <w:sz w:val="21"/>
                <w:szCs w:val="21"/>
              </w:rPr>
              <w:t xml:space="preserve"> 1501 09072201</w:t>
            </w:r>
          </w:p>
        </w:tc>
        <w:tc>
          <w:tcPr>
            <w:tcW w:w="289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C66AC6A" w14:textId="77777777" w:rsidR="00994B9D" w:rsidRPr="00476CDA" w:rsidRDefault="00994B9D" w:rsidP="00AC6F57">
            <w:pPr>
              <w:rPr>
                <w:rFonts w:ascii="Arial" w:hAnsi="Arial" w:cs="Arial"/>
                <w:sz w:val="21"/>
                <w:szCs w:val="21"/>
              </w:rPr>
            </w:pPr>
            <w:r w:rsidRPr="00476CDA">
              <w:rPr>
                <w:rFonts w:ascii="Arial" w:hAnsi="Arial" w:cs="Arial"/>
                <w:sz w:val="21"/>
                <w:szCs w:val="21"/>
              </w:rPr>
              <w:t>IROSA</w:t>
            </w:r>
            <w:r w:rsidR="00AC6F57" w:rsidRPr="00476CDA">
              <w:rPr>
                <w:rFonts w:ascii="Arial" w:hAnsi="Arial" w:cs="Arial"/>
                <w:sz w:val="21"/>
                <w:szCs w:val="21"/>
              </w:rPr>
              <w:t>-</w:t>
            </w:r>
            <w:proofErr w:type="spellStart"/>
            <w:r w:rsidR="00AC6F57" w:rsidRPr="00476CDA">
              <w:rPr>
                <w:rFonts w:ascii="Arial" w:hAnsi="Arial" w:cs="Arial"/>
                <w:sz w:val="21"/>
                <w:szCs w:val="21"/>
              </w:rPr>
              <w:t>PROflash</w:t>
            </w:r>
            <w:proofErr w:type="spellEnd"/>
            <w:r w:rsidR="00AC6F57" w:rsidRPr="00476CDA">
              <w:rPr>
                <w:rFonts w:ascii="Arial" w:hAnsi="Arial" w:cs="Arial"/>
                <w:sz w:val="21"/>
                <w:szCs w:val="21"/>
              </w:rPr>
              <w:t xml:space="preserve"> Lichtpunktgewehr mit </w:t>
            </w:r>
            <w:proofErr w:type="spellStart"/>
            <w:r w:rsidR="00AC6F57" w:rsidRPr="00476CDA">
              <w:rPr>
                <w:rFonts w:ascii="Arial" w:hAnsi="Arial" w:cs="Arial"/>
                <w:sz w:val="21"/>
                <w:szCs w:val="21"/>
              </w:rPr>
              <w:t>Zielbox</w:t>
            </w:r>
            <w:proofErr w:type="spellEnd"/>
            <w:r w:rsidR="00AC6F57" w:rsidRPr="00476CDA">
              <w:rPr>
                <w:rFonts w:ascii="Arial" w:hAnsi="Arial" w:cs="Arial"/>
                <w:sz w:val="21"/>
                <w:szCs w:val="21"/>
              </w:rPr>
              <w:t xml:space="preserve"> incl. Netzteil für bestehende </w:t>
            </w:r>
            <w:proofErr w:type="spellStart"/>
            <w:r w:rsidR="00AC6F57" w:rsidRPr="00476CDA">
              <w:rPr>
                <w:rFonts w:ascii="Arial" w:hAnsi="Arial" w:cs="Arial"/>
                <w:sz w:val="21"/>
                <w:szCs w:val="21"/>
              </w:rPr>
              <w:t>Meyton</w:t>
            </w:r>
            <w:proofErr w:type="spellEnd"/>
            <w:r w:rsidR="00AC6F57" w:rsidRPr="00476CDA">
              <w:rPr>
                <w:rFonts w:ascii="Arial" w:hAnsi="Arial" w:cs="Arial"/>
                <w:sz w:val="21"/>
                <w:szCs w:val="21"/>
              </w:rPr>
              <w:t xml:space="preserve"> Anlage      und Transportkoffer </w:t>
            </w:r>
          </w:p>
        </w:tc>
      </w:tr>
      <w:tr w:rsidR="00994B9D" w:rsidRPr="00476CDA" w14:paraId="7954D867" w14:textId="77777777" w:rsidTr="00476CDA">
        <w:tc>
          <w:tcPr>
            <w:tcW w:w="37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677BDD" w14:textId="77777777" w:rsidR="00994B9D" w:rsidRPr="00476CDA" w:rsidRDefault="00994B9D" w:rsidP="00D650A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476CDA"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5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07BC41" w14:textId="77777777" w:rsidR="00994B9D" w:rsidRPr="00476CDA" w:rsidRDefault="00994B9D" w:rsidP="00D650A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476CDA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4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CDE3D3" w14:textId="77777777" w:rsidR="00994B9D" w:rsidRPr="00476CDA" w:rsidRDefault="00994B9D" w:rsidP="00D650A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76CDA">
              <w:rPr>
                <w:rFonts w:ascii="Arial" w:hAnsi="Arial" w:cs="Arial"/>
                <w:sz w:val="21"/>
                <w:szCs w:val="21"/>
              </w:rPr>
              <w:t>09074000</w:t>
            </w:r>
          </w:p>
        </w:tc>
        <w:tc>
          <w:tcPr>
            <w:tcW w:w="289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FAA0A2B" w14:textId="77777777" w:rsidR="00994B9D" w:rsidRPr="00476CDA" w:rsidRDefault="00AC6F57" w:rsidP="00AC6F57">
            <w:pPr>
              <w:rPr>
                <w:rFonts w:ascii="Arial" w:hAnsi="Arial" w:cs="Arial"/>
                <w:sz w:val="21"/>
                <w:szCs w:val="21"/>
              </w:rPr>
            </w:pPr>
            <w:r w:rsidRPr="00476CDA">
              <w:rPr>
                <w:rFonts w:ascii="Arial" w:hAnsi="Arial" w:cs="Arial"/>
                <w:sz w:val="21"/>
                <w:szCs w:val="21"/>
              </w:rPr>
              <w:t>Stativ IROSA mit Zielboxhalter</w:t>
            </w:r>
          </w:p>
        </w:tc>
      </w:tr>
      <w:tr w:rsidR="00994B9D" w:rsidRPr="00476CDA" w14:paraId="769F52BD" w14:textId="77777777" w:rsidTr="00476CDA">
        <w:tc>
          <w:tcPr>
            <w:tcW w:w="37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FEDDE1" w14:textId="77777777" w:rsidR="00994B9D" w:rsidRPr="00476CDA" w:rsidRDefault="00994B9D" w:rsidP="00D650A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476CDA">
              <w:rPr>
                <w:rFonts w:ascii="Arial" w:hAnsi="Arial" w:cs="Arial"/>
                <w:b/>
                <w:sz w:val="21"/>
                <w:szCs w:val="21"/>
              </w:rPr>
              <w:t>3</w:t>
            </w:r>
          </w:p>
        </w:tc>
        <w:tc>
          <w:tcPr>
            <w:tcW w:w="5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92E152" w14:textId="77777777" w:rsidR="00994B9D" w:rsidRPr="00476CDA" w:rsidRDefault="00994B9D" w:rsidP="00D650A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476CDA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4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DAE5CD" w14:textId="77777777" w:rsidR="00994B9D" w:rsidRPr="00476CDA" w:rsidRDefault="00994B9D" w:rsidP="00D650A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76CDA">
              <w:rPr>
                <w:rFonts w:ascii="Arial" w:hAnsi="Arial" w:cs="Arial"/>
                <w:sz w:val="21"/>
                <w:szCs w:val="21"/>
              </w:rPr>
              <w:t>12001055</w:t>
            </w:r>
          </w:p>
        </w:tc>
        <w:tc>
          <w:tcPr>
            <w:tcW w:w="289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BAEA93C" w14:textId="77777777" w:rsidR="00994B9D" w:rsidRPr="00476CDA" w:rsidRDefault="00AC6F57" w:rsidP="00AC6F57">
            <w:pPr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476CDA">
              <w:rPr>
                <w:rFonts w:ascii="Arial" w:hAnsi="Arial" w:cs="Arial"/>
                <w:sz w:val="21"/>
                <w:szCs w:val="21"/>
              </w:rPr>
              <w:t>Economic</w:t>
            </w:r>
            <w:proofErr w:type="spellEnd"/>
            <w:r w:rsidRPr="00476CDA">
              <w:rPr>
                <w:rFonts w:ascii="Arial" w:hAnsi="Arial" w:cs="Arial"/>
                <w:sz w:val="21"/>
                <w:szCs w:val="21"/>
              </w:rPr>
              <w:t xml:space="preserve"> PC, incl. USB Bedienpult </w:t>
            </w:r>
            <w:proofErr w:type="spellStart"/>
            <w:r w:rsidRPr="00476CDA">
              <w:rPr>
                <w:rFonts w:ascii="Arial" w:hAnsi="Arial" w:cs="Arial"/>
                <w:sz w:val="21"/>
                <w:szCs w:val="21"/>
              </w:rPr>
              <w:t>Meyton</w:t>
            </w:r>
            <w:proofErr w:type="spellEnd"/>
            <w:r w:rsidRPr="00476CDA">
              <w:rPr>
                <w:rFonts w:ascii="Arial" w:hAnsi="Arial" w:cs="Arial"/>
                <w:sz w:val="21"/>
                <w:szCs w:val="21"/>
              </w:rPr>
              <w:t xml:space="preserve"> mit 2,2 m Anschlusskabel</w:t>
            </w:r>
          </w:p>
        </w:tc>
      </w:tr>
      <w:tr w:rsidR="00994B9D" w:rsidRPr="00476CDA" w14:paraId="377DE440" w14:textId="77777777" w:rsidTr="00476CDA">
        <w:tc>
          <w:tcPr>
            <w:tcW w:w="37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3604E2" w14:textId="77777777" w:rsidR="00994B9D" w:rsidRPr="00476CDA" w:rsidRDefault="00994B9D" w:rsidP="00D650A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476CDA">
              <w:rPr>
                <w:rFonts w:ascii="Arial" w:hAnsi="Arial" w:cs="Arial"/>
                <w:b/>
                <w:sz w:val="21"/>
                <w:szCs w:val="21"/>
              </w:rPr>
              <w:t>4</w:t>
            </w:r>
          </w:p>
        </w:tc>
        <w:tc>
          <w:tcPr>
            <w:tcW w:w="59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66456B" w14:textId="77777777" w:rsidR="00994B9D" w:rsidRPr="00476CDA" w:rsidRDefault="00994B9D" w:rsidP="00D650A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476CDA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4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81E240" w14:textId="77777777" w:rsidR="00994B9D" w:rsidRPr="00476CDA" w:rsidRDefault="00994B9D" w:rsidP="00D650A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76CDA">
              <w:rPr>
                <w:rFonts w:ascii="Arial" w:hAnsi="Arial" w:cs="Arial"/>
                <w:sz w:val="21"/>
                <w:szCs w:val="21"/>
              </w:rPr>
              <w:t>13011170</w:t>
            </w:r>
          </w:p>
        </w:tc>
        <w:tc>
          <w:tcPr>
            <w:tcW w:w="289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FD19CEC" w14:textId="77777777" w:rsidR="00994B9D" w:rsidRPr="00476CDA" w:rsidRDefault="00AC6F57" w:rsidP="00AC6F57">
            <w:pPr>
              <w:rPr>
                <w:rFonts w:ascii="Arial" w:hAnsi="Arial" w:cs="Arial"/>
                <w:sz w:val="21"/>
                <w:szCs w:val="21"/>
              </w:rPr>
            </w:pPr>
            <w:r w:rsidRPr="00476CDA">
              <w:rPr>
                <w:rFonts w:ascii="Arial" w:hAnsi="Arial" w:cs="Arial"/>
                <w:sz w:val="21"/>
                <w:szCs w:val="21"/>
              </w:rPr>
              <w:t>Color Flachbildschirm TFT 17“</w:t>
            </w:r>
          </w:p>
        </w:tc>
      </w:tr>
      <w:tr w:rsidR="00994B9D" w:rsidRPr="00476CDA" w14:paraId="1916C609" w14:textId="77777777" w:rsidTr="00476CDA">
        <w:tc>
          <w:tcPr>
            <w:tcW w:w="37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AA2EE8" w14:textId="77777777" w:rsidR="00994B9D" w:rsidRPr="00476CDA" w:rsidRDefault="00994B9D" w:rsidP="00D650A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476CDA">
              <w:rPr>
                <w:rFonts w:ascii="Arial" w:hAnsi="Arial" w:cs="Arial"/>
                <w:b/>
                <w:sz w:val="21"/>
                <w:szCs w:val="21"/>
              </w:rPr>
              <w:t>5</w:t>
            </w:r>
          </w:p>
        </w:tc>
        <w:tc>
          <w:tcPr>
            <w:tcW w:w="59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D67B4E" w14:textId="77777777" w:rsidR="00994B9D" w:rsidRPr="00476CDA" w:rsidRDefault="00994B9D" w:rsidP="00D650A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476CDA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14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455772" w14:textId="77777777" w:rsidR="00994B9D" w:rsidRPr="00476CDA" w:rsidRDefault="00994B9D" w:rsidP="00D650A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76CDA">
              <w:rPr>
                <w:rFonts w:ascii="Arial" w:hAnsi="Arial" w:cs="Arial"/>
                <w:sz w:val="21"/>
                <w:szCs w:val="21"/>
              </w:rPr>
              <w:t>90722600</w:t>
            </w:r>
          </w:p>
        </w:tc>
        <w:tc>
          <w:tcPr>
            <w:tcW w:w="289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43890C5" w14:textId="77777777" w:rsidR="00994B9D" w:rsidRPr="00476CDA" w:rsidRDefault="00AC6F57" w:rsidP="00AC6F57">
            <w:pPr>
              <w:rPr>
                <w:rFonts w:ascii="Arial" w:hAnsi="Arial" w:cs="Arial"/>
                <w:sz w:val="21"/>
                <w:szCs w:val="21"/>
              </w:rPr>
            </w:pPr>
            <w:r w:rsidRPr="00476CDA">
              <w:rPr>
                <w:rFonts w:ascii="Arial" w:hAnsi="Arial" w:cs="Arial"/>
                <w:sz w:val="21"/>
                <w:szCs w:val="21"/>
              </w:rPr>
              <w:t>Datenkabel RS232 SUB-D 9 Stecker und Buchse</w:t>
            </w:r>
          </w:p>
        </w:tc>
      </w:tr>
    </w:tbl>
    <w:p w14:paraId="19B81366" w14:textId="77777777" w:rsidR="00994B9D" w:rsidRPr="00476CDA" w:rsidRDefault="00994B9D" w:rsidP="00994B9D">
      <w:pPr>
        <w:rPr>
          <w:rFonts w:ascii="Arial" w:hAnsi="Arial" w:cs="Arial"/>
          <w:sz w:val="21"/>
          <w:szCs w:val="20"/>
        </w:rPr>
      </w:pPr>
    </w:p>
    <w:p w14:paraId="518B5EAE" w14:textId="77777777" w:rsidR="00476CDA" w:rsidRDefault="00476CDA" w:rsidP="00994B9D">
      <w:pPr>
        <w:rPr>
          <w:rFonts w:ascii="Arial" w:hAnsi="Arial" w:cs="Arial"/>
          <w:sz w:val="21"/>
          <w:szCs w:val="20"/>
        </w:rPr>
      </w:pPr>
      <w:r>
        <w:rPr>
          <w:rFonts w:ascii="Arial" w:hAnsi="Arial" w:cs="Arial"/>
          <w:sz w:val="21"/>
          <w:szCs w:val="20"/>
        </w:rPr>
        <w:t xml:space="preserve">Die </w:t>
      </w:r>
      <w:r>
        <w:rPr>
          <w:rFonts w:ascii="Arial" w:hAnsi="Arial" w:cs="Arial"/>
          <w:sz w:val="21"/>
          <w:szCs w:val="20"/>
        </w:rPr>
        <w:t>Lichtpunktschießanlage</w:t>
      </w:r>
      <w:r>
        <w:rPr>
          <w:rFonts w:ascii="Arial" w:hAnsi="Arial" w:cs="Arial"/>
          <w:sz w:val="21"/>
          <w:szCs w:val="20"/>
        </w:rPr>
        <w:t xml:space="preserve"> wurde vorgeführt, in die Bedienung eingewiesen. Die Anlage ist voll funktionsfähig und frei von Beschädigungen.</w:t>
      </w:r>
    </w:p>
    <w:p w14:paraId="6F2A6C0A" w14:textId="47B733B3" w:rsidR="00AC6F57" w:rsidRPr="00476CDA" w:rsidRDefault="00AC6F57" w:rsidP="00994B9D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sz w:val="21"/>
          <w:szCs w:val="20"/>
        </w:rPr>
        <w:t xml:space="preserve">Der Übernehmende </w:t>
      </w:r>
      <w:r w:rsidR="00476CDA">
        <w:rPr>
          <w:rFonts w:ascii="Arial" w:hAnsi="Arial" w:cs="Arial"/>
          <w:sz w:val="21"/>
          <w:szCs w:val="20"/>
        </w:rPr>
        <w:t>bestätigt die Übernahme im o.g. Zustand</w:t>
      </w:r>
      <w:r w:rsidR="00E20062" w:rsidRPr="00476CDA">
        <w:rPr>
          <w:rFonts w:ascii="Arial" w:hAnsi="Arial" w:cs="Arial"/>
          <w:sz w:val="21"/>
          <w:szCs w:val="20"/>
        </w:rPr>
        <w:t>.</w:t>
      </w:r>
    </w:p>
    <w:p w14:paraId="497FA608" w14:textId="77777777" w:rsidR="00E20062" w:rsidRPr="00476CDA" w:rsidRDefault="00E20062" w:rsidP="00994B9D">
      <w:pPr>
        <w:rPr>
          <w:rFonts w:ascii="Arial" w:hAnsi="Arial" w:cs="Arial"/>
          <w:sz w:val="21"/>
          <w:szCs w:val="20"/>
        </w:rPr>
      </w:pPr>
    </w:p>
    <w:p w14:paraId="4111580C" w14:textId="77777777" w:rsidR="00E20062" w:rsidRPr="00476CDA" w:rsidRDefault="00E20062" w:rsidP="00994B9D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b/>
          <w:sz w:val="21"/>
          <w:szCs w:val="20"/>
        </w:rPr>
        <w:t>Übergebender:</w:t>
      </w:r>
      <w:r w:rsidRPr="00476CDA">
        <w:rPr>
          <w:rFonts w:ascii="Arial" w:hAnsi="Arial" w:cs="Arial"/>
          <w:sz w:val="21"/>
          <w:szCs w:val="20"/>
        </w:rPr>
        <w:t xml:space="preserve">     </w:t>
      </w:r>
      <w:r w:rsidRPr="00476CDA">
        <w:rPr>
          <w:rFonts w:ascii="Arial" w:hAnsi="Arial" w:cs="Arial"/>
          <w:sz w:val="21"/>
          <w:szCs w:val="20"/>
        </w:rPr>
        <w:tab/>
        <w:t>___________________________________</w:t>
      </w:r>
      <w:r w:rsidR="00C040B9" w:rsidRPr="00476CDA">
        <w:rPr>
          <w:rFonts w:ascii="Arial" w:hAnsi="Arial" w:cs="Arial"/>
          <w:sz w:val="21"/>
          <w:szCs w:val="20"/>
        </w:rPr>
        <w:t>_____________</w:t>
      </w:r>
      <w:r w:rsidRPr="00476CDA">
        <w:rPr>
          <w:rFonts w:ascii="Arial" w:hAnsi="Arial" w:cs="Arial"/>
          <w:sz w:val="21"/>
          <w:szCs w:val="20"/>
        </w:rPr>
        <w:t>_____</w:t>
      </w:r>
    </w:p>
    <w:p w14:paraId="516BA7B7" w14:textId="309219BF" w:rsidR="00E20062" w:rsidRPr="00476CDA" w:rsidRDefault="00E20062" w:rsidP="00994B9D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  <w:t>Kreisschützenbund V-G, Datum, Ort</w:t>
      </w:r>
    </w:p>
    <w:p w14:paraId="2A0DEBC7" w14:textId="77777777" w:rsidR="00E20062" w:rsidRPr="00476CDA" w:rsidRDefault="00E20062" w:rsidP="00994B9D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</w:r>
    </w:p>
    <w:p w14:paraId="731AF207" w14:textId="77777777" w:rsidR="00E20062" w:rsidRPr="00476CDA" w:rsidRDefault="00E20062" w:rsidP="00994B9D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b/>
          <w:sz w:val="21"/>
          <w:szCs w:val="20"/>
        </w:rPr>
        <w:t>Übernehmender:</w:t>
      </w:r>
      <w:r w:rsidRPr="00476CDA">
        <w:rPr>
          <w:rFonts w:ascii="Arial" w:hAnsi="Arial" w:cs="Arial"/>
          <w:sz w:val="21"/>
          <w:szCs w:val="20"/>
        </w:rPr>
        <w:tab/>
        <w:t>_____________________________________________________</w:t>
      </w:r>
    </w:p>
    <w:p w14:paraId="6BC3F458" w14:textId="77777777" w:rsidR="00E20062" w:rsidRPr="00476CDA" w:rsidRDefault="00E20062" w:rsidP="00994B9D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  <w:t>Vorname, Name</w:t>
      </w:r>
    </w:p>
    <w:p w14:paraId="5781D345" w14:textId="77777777" w:rsidR="00E20062" w:rsidRPr="00476CDA" w:rsidRDefault="00E20062" w:rsidP="00994B9D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  <w:t>_____________________________________________________</w:t>
      </w:r>
    </w:p>
    <w:p w14:paraId="2A92EF49" w14:textId="77777777" w:rsidR="00E20062" w:rsidRPr="00476CDA" w:rsidRDefault="00E20062" w:rsidP="00994B9D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  <w:t>Verein</w:t>
      </w:r>
    </w:p>
    <w:p w14:paraId="61F2889A" w14:textId="77777777" w:rsidR="00E20062" w:rsidRPr="00476CDA" w:rsidRDefault="00E20062" w:rsidP="00994B9D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  <w:t>_____________________________________________________</w:t>
      </w:r>
    </w:p>
    <w:p w14:paraId="306F67EB" w14:textId="77777777" w:rsidR="00E20062" w:rsidRPr="00476CDA" w:rsidRDefault="00E20062" w:rsidP="00994B9D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  <w:t>Anschrift</w:t>
      </w:r>
    </w:p>
    <w:p w14:paraId="3CF27265" w14:textId="77777777" w:rsidR="00E20062" w:rsidRPr="00476CDA" w:rsidRDefault="00E20062" w:rsidP="00994B9D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  <w:t>_____________________________________________________</w:t>
      </w:r>
    </w:p>
    <w:p w14:paraId="3C1B663B" w14:textId="25730B35" w:rsidR="00E20062" w:rsidRDefault="00E20062" w:rsidP="00C040B9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  <w:t>Datum, Unterschrift</w:t>
      </w:r>
    </w:p>
    <w:p w14:paraId="4711CEEB" w14:textId="050C5C5A" w:rsidR="00476CDA" w:rsidRPr="00476CDA" w:rsidRDefault="00476CDA" w:rsidP="00476CDA">
      <w:pPr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sz w:val="21"/>
          <w:szCs w:val="20"/>
        </w:rPr>
        <w:br w:type="page"/>
      </w:r>
      <w:r>
        <w:rPr>
          <w:rFonts w:ascii="Arial" w:hAnsi="Arial" w:cs="Arial"/>
          <w:b/>
          <w:sz w:val="28"/>
          <w:szCs w:val="20"/>
        </w:rPr>
        <w:lastRenderedPageBreak/>
        <w:t>Rück</w:t>
      </w:r>
      <w:r w:rsidRPr="00476CDA">
        <w:rPr>
          <w:rFonts w:ascii="Arial" w:hAnsi="Arial" w:cs="Arial"/>
          <w:b/>
          <w:sz w:val="28"/>
          <w:szCs w:val="20"/>
        </w:rPr>
        <w:t>gabeprotokoll zum Leihvertrag</w:t>
      </w:r>
    </w:p>
    <w:p w14:paraId="0044D5CF" w14:textId="77777777" w:rsidR="00476CDA" w:rsidRDefault="00476CDA" w:rsidP="00476CDA">
      <w:pPr>
        <w:rPr>
          <w:rFonts w:ascii="Arial" w:hAnsi="Arial" w:cs="Arial"/>
          <w:sz w:val="21"/>
          <w:szCs w:val="20"/>
        </w:rPr>
      </w:pPr>
      <w:r>
        <w:rPr>
          <w:rFonts w:ascii="Arial" w:hAnsi="Arial" w:cs="Arial"/>
          <w:sz w:val="21"/>
          <w:szCs w:val="20"/>
        </w:rPr>
        <w:t xml:space="preserve">Die Lichtpunktschießanlage wurde vorgeführt. Die Anlage ist </w:t>
      </w:r>
    </w:p>
    <w:p w14:paraId="6A17CE58" w14:textId="77777777" w:rsidR="00476CDA" w:rsidRDefault="00476CDA" w:rsidP="00476CDA">
      <w:pPr>
        <w:numPr>
          <w:ilvl w:val="0"/>
          <w:numId w:val="1"/>
        </w:numPr>
        <w:rPr>
          <w:rFonts w:ascii="Arial" w:hAnsi="Arial" w:cs="Arial"/>
          <w:sz w:val="21"/>
          <w:szCs w:val="20"/>
        </w:rPr>
      </w:pPr>
      <w:r>
        <w:rPr>
          <w:rFonts w:ascii="Arial" w:hAnsi="Arial" w:cs="Arial"/>
          <w:sz w:val="21"/>
          <w:szCs w:val="20"/>
        </w:rPr>
        <w:t xml:space="preserve">voll funktionsfähig und </w:t>
      </w:r>
    </w:p>
    <w:p w14:paraId="591A61A7" w14:textId="60C555BC" w:rsidR="00476CDA" w:rsidRDefault="00476CDA" w:rsidP="00476CDA">
      <w:pPr>
        <w:numPr>
          <w:ilvl w:val="0"/>
          <w:numId w:val="1"/>
        </w:numPr>
        <w:rPr>
          <w:rFonts w:ascii="Arial" w:hAnsi="Arial" w:cs="Arial"/>
          <w:sz w:val="21"/>
          <w:szCs w:val="20"/>
        </w:rPr>
      </w:pPr>
      <w:r>
        <w:rPr>
          <w:rFonts w:ascii="Arial" w:hAnsi="Arial" w:cs="Arial"/>
          <w:sz w:val="21"/>
          <w:szCs w:val="20"/>
        </w:rPr>
        <w:t>frei von Beschädigungen</w:t>
      </w:r>
      <w:r>
        <w:rPr>
          <w:rFonts w:ascii="Arial" w:hAnsi="Arial" w:cs="Arial"/>
          <w:sz w:val="21"/>
          <w:szCs w:val="20"/>
        </w:rPr>
        <w:t xml:space="preserve"> oder</w:t>
      </w:r>
    </w:p>
    <w:p w14:paraId="5A89F1B4" w14:textId="69ED5DAC" w:rsidR="00476CDA" w:rsidRDefault="00476CDA" w:rsidP="00476CDA">
      <w:pPr>
        <w:numPr>
          <w:ilvl w:val="0"/>
          <w:numId w:val="1"/>
        </w:numPr>
        <w:rPr>
          <w:rFonts w:ascii="Arial" w:hAnsi="Arial" w:cs="Arial"/>
          <w:sz w:val="21"/>
          <w:szCs w:val="20"/>
        </w:rPr>
      </w:pPr>
      <w:r>
        <w:rPr>
          <w:rFonts w:ascii="Arial" w:hAnsi="Arial" w:cs="Arial"/>
          <w:sz w:val="21"/>
          <w:szCs w:val="20"/>
        </w:rPr>
        <w:t>hat folgende Beschädigungen:</w:t>
      </w:r>
    </w:p>
    <w:p w14:paraId="522F79F5" w14:textId="69A3510B" w:rsidR="00476CDA" w:rsidRDefault="00476CDA" w:rsidP="00476CDA">
      <w:pPr>
        <w:numPr>
          <w:ilvl w:val="0"/>
          <w:numId w:val="3"/>
        </w:numPr>
        <w:tabs>
          <w:tab w:val="left" w:leader="underscore" w:pos="8364"/>
        </w:tabs>
        <w:rPr>
          <w:rFonts w:ascii="Arial" w:hAnsi="Arial" w:cs="Arial"/>
          <w:sz w:val="21"/>
          <w:szCs w:val="20"/>
        </w:rPr>
      </w:pPr>
    </w:p>
    <w:p w14:paraId="54EF9CB6" w14:textId="77777777" w:rsidR="00476CDA" w:rsidRDefault="00476CDA" w:rsidP="00476CDA">
      <w:pPr>
        <w:numPr>
          <w:ilvl w:val="0"/>
          <w:numId w:val="3"/>
        </w:numPr>
        <w:tabs>
          <w:tab w:val="left" w:leader="underscore" w:pos="8364"/>
        </w:tabs>
        <w:rPr>
          <w:rFonts w:ascii="Arial" w:hAnsi="Arial" w:cs="Arial"/>
          <w:sz w:val="21"/>
          <w:szCs w:val="20"/>
        </w:rPr>
      </w:pPr>
    </w:p>
    <w:p w14:paraId="0A6BFC5E" w14:textId="77777777" w:rsidR="00476CDA" w:rsidRDefault="00476CDA" w:rsidP="00476CDA">
      <w:pPr>
        <w:rPr>
          <w:rFonts w:ascii="Arial" w:hAnsi="Arial" w:cs="Arial"/>
          <w:sz w:val="21"/>
          <w:szCs w:val="20"/>
        </w:rPr>
      </w:pPr>
    </w:p>
    <w:p w14:paraId="64212556" w14:textId="77777777" w:rsidR="00476CDA" w:rsidRPr="00476CDA" w:rsidRDefault="00476CDA" w:rsidP="00476CDA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sz w:val="21"/>
          <w:szCs w:val="20"/>
        </w:rPr>
        <w:t xml:space="preserve">Der Übernehmende </w:t>
      </w:r>
      <w:r>
        <w:rPr>
          <w:rFonts w:ascii="Arial" w:hAnsi="Arial" w:cs="Arial"/>
          <w:sz w:val="21"/>
          <w:szCs w:val="20"/>
        </w:rPr>
        <w:t>bestätigt die Übernahme im o.g. Zustand</w:t>
      </w:r>
      <w:r w:rsidRPr="00476CDA">
        <w:rPr>
          <w:rFonts w:ascii="Arial" w:hAnsi="Arial" w:cs="Arial"/>
          <w:sz w:val="21"/>
          <w:szCs w:val="20"/>
        </w:rPr>
        <w:t>.</w:t>
      </w:r>
    </w:p>
    <w:p w14:paraId="66A23858" w14:textId="77777777" w:rsidR="00476CDA" w:rsidRPr="00476CDA" w:rsidRDefault="00476CDA" w:rsidP="00476CDA">
      <w:pPr>
        <w:rPr>
          <w:rFonts w:ascii="Arial" w:hAnsi="Arial" w:cs="Arial"/>
          <w:sz w:val="21"/>
          <w:szCs w:val="20"/>
        </w:rPr>
      </w:pPr>
    </w:p>
    <w:p w14:paraId="7C7F6235" w14:textId="6F44EEA5" w:rsidR="00476CDA" w:rsidRPr="00476CDA" w:rsidRDefault="00476CDA" w:rsidP="00476CDA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b/>
          <w:sz w:val="21"/>
          <w:szCs w:val="20"/>
        </w:rPr>
        <w:t>Über</w:t>
      </w:r>
      <w:r>
        <w:rPr>
          <w:rFonts w:ascii="Arial" w:hAnsi="Arial" w:cs="Arial"/>
          <w:b/>
          <w:sz w:val="21"/>
          <w:szCs w:val="20"/>
        </w:rPr>
        <w:t>geb</w:t>
      </w:r>
      <w:r w:rsidRPr="00476CDA">
        <w:rPr>
          <w:rFonts w:ascii="Arial" w:hAnsi="Arial" w:cs="Arial"/>
          <w:b/>
          <w:sz w:val="21"/>
          <w:szCs w:val="20"/>
        </w:rPr>
        <w:t>ender:</w:t>
      </w:r>
      <w:r w:rsidRPr="00476CDA">
        <w:rPr>
          <w:rFonts w:ascii="Arial" w:hAnsi="Arial" w:cs="Arial"/>
          <w:sz w:val="21"/>
          <w:szCs w:val="20"/>
        </w:rPr>
        <w:tab/>
        <w:t>_____________________________________________________</w:t>
      </w:r>
    </w:p>
    <w:p w14:paraId="3DE78C48" w14:textId="77777777" w:rsidR="00476CDA" w:rsidRPr="00476CDA" w:rsidRDefault="00476CDA" w:rsidP="00476CDA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  <w:t>Vorname, Name</w:t>
      </w:r>
    </w:p>
    <w:p w14:paraId="76FD77E6" w14:textId="77777777" w:rsidR="00476CDA" w:rsidRPr="00476CDA" w:rsidRDefault="00476CDA" w:rsidP="00476CDA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  <w:t>_____________________________________________________</w:t>
      </w:r>
    </w:p>
    <w:p w14:paraId="74EDB946" w14:textId="77777777" w:rsidR="00476CDA" w:rsidRPr="00476CDA" w:rsidRDefault="00476CDA" w:rsidP="00476CDA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  <w:t>Verein</w:t>
      </w:r>
    </w:p>
    <w:p w14:paraId="5EE9A30C" w14:textId="77777777" w:rsidR="00476CDA" w:rsidRPr="00476CDA" w:rsidRDefault="00476CDA" w:rsidP="00476CDA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  <w:t>_____________________________________________________</w:t>
      </w:r>
    </w:p>
    <w:p w14:paraId="4420DD80" w14:textId="77777777" w:rsidR="00476CDA" w:rsidRPr="00476CDA" w:rsidRDefault="00476CDA" w:rsidP="00476CDA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  <w:t>Anschrift</w:t>
      </w:r>
    </w:p>
    <w:p w14:paraId="3BDE3EAF" w14:textId="77777777" w:rsidR="00476CDA" w:rsidRPr="00476CDA" w:rsidRDefault="00476CDA" w:rsidP="00476CDA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  <w:t>_____________________________________________________</w:t>
      </w:r>
    </w:p>
    <w:p w14:paraId="5817887A" w14:textId="77777777" w:rsidR="00476CDA" w:rsidRPr="00476CDA" w:rsidRDefault="00476CDA" w:rsidP="00476CDA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  <w:t>Datum, Unterschrift</w:t>
      </w:r>
    </w:p>
    <w:p w14:paraId="4981A860" w14:textId="2B17C287" w:rsidR="00476CDA" w:rsidRDefault="00476CDA" w:rsidP="00C040B9">
      <w:pPr>
        <w:rPr>
          <w:rFonts w:ascii="Arial" w:hAnsi="Arial" w:cs="Arial"/>
          <w:sz w:val="21"/>
          <w:szCs w:val="20"/>
        </w:rPr>
      </w:pPr>
    </w:p>
    <w:p w14:paraId="7D1D84FE" w14:textId="584A6297" w:rsidR="00476CDA" w:rsidRPr="00476CDA" w:rsidRDefault="00476CDA" w:rsidP="00476CDA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b/>
          <w:sz w:val="21"/>
          <w:szCs w:val="20"/>
        </w:rPr>
        <w:t>Über</w:t>
      </w:r>
      <w:r>
        <w:rPr>
          <w:rFonts w:ascii="Arial" w:hAnsi="Arial" w:cs="Arial"/>
          <w:b/>
          <w:sz w:val="21"/>
          <w:szCs w:val="20"/>
        </w:rPr>
        <w:t>nehm</w:t>
      </w:r>
      <w:r w:rsidRPr="00476CDA">
        <w:rPr>
          <w:rFonts w:ascii="Arial" w:hAnsi="Arial" w:cs="Arial"/>
          <w:b/>
          <w:sz w:val="21"/>
          <w:szCs w:val="20"/>
        </w:rPr>
        <w:t>ender:</w:t>
      </w:r>
      <w:r w:rsidRPr="00476CDA">
        <w:rPr>
          <w:rFonts w:ascii="Arial" w:hAnsi="Arial" w:cs="Arial"/>
          <w:sz w:val="21"/>
          <w:szCs w:val="20"/>
        </w:rPr>
        <w:t xml:space="preserve">     </w:t>
      </w:r>
      <w:r w:rsidRPr="00476CDA">
        <w:rPr>
          <w:rFonts w:ascii="Arial" w:hAnsi="Arial" w:cs="Arial"/>
          <w:sz w:val="21"/>
          <w:szCs w:val="20"/>
        </w:rPr>
        <w:tab/>
        <w:t>_____________________________________________________</w:t>
      </w:r>
    </w:p>
    <w:p w14:paraId="708411A9" w14:textId="77777777" w:rsidR="00476CDA" w:rsidRPr="00476CDA" w:rsidRDefault="00476CDA" w:rsidP="00476CDA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  <w:t>Kreisschützenbund V-G, Datum, Ort</w:t>
      </w:r>
    </w:p>
    <w:p w14:paraId="15A6774F" w14:textId="77777777" w:rsidR="00476CDA" w:rsidRPr="00476CDA" w:rsidRDefault="00476CDA" w:rsidP="00476CDA">
      <w:pPr>
        <w:rPr>
          <w:rFonts w:ascii="Arial" w:hAnsi="Arial" w:cs="Arial"/>
          <w:sz w:val="21"/>
          <w:szCs w:val="20"/>
        </w:rPr>
      </w:pP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</w:r>
      <w:r w:rsidRPr="00476CDA">
        <w:rPr>
          <w:rFonts w:ascii="Arial" w:hAnsi="Arial" w:cs="Arial"/>
          <w:sz w:val="21"/>
          <w:szCs w:val="20"/>
        </w:rPr>
        <w:tab/>
      </w:r>
    </w:p>
    <w:p w14:paraId="498E8F55" w14:textId="77777777" w:rsidR="00476CDA" w:rsidRPr="00476CDA" w:rsidRDefault="00476CDA" w:rsidP="00C040B9">
      <w:pPr>
        <w:rPr>
          <w:rFonts w:ascii="Arial" w:hAnsi="Arial" w:cs="Arial"/>
          <w:sz w:val="21"/>
          <w:szCs w:val="20"/>
        </w:rPr>
      </w:pPr>
    </w:p>
    <w:sectPr w:rsidR="00476CDA" w:rsidRPr="00476CDA" w:rsidSect="003E0732">
      <w:headerReference w:type="default" r:id="rId8"/>
      <w:headerReference w:type="first" r:id="rId9"/>
      <w:footerReference w:type="first" r:id="rId10"/>
      <w:pgSz w:w="11906" w:h="16838" w:code="9"/>
      <w:pgMar w:top="1843" w:right="991" w:bottom="1135" w:left="1440" w:header="567" w:footer="4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6A2BE" w14:textId="77777777" w:rsidR="009C51A7" w:rsidRDefault="009C51A7" w:rsidP="000D2A1D">
      <w:pPr>
        <w:spacing w:after="0" w:line="240" w:lineRule="auto"/>
      </w:pPr>
      <w:r>
        <w:separator/>
      </w:r>
    </w:p>
  </w:endnote>
  <w:endnote w:type="continuationSeparator" w:id="0">
    <w:p w14:paraId="63ED9701" w14:textId="77777777" w:rsidR="009C51A7" w:rsidRDefault="009C51A7" w:rsidP="000D2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BF7EA" w14:textId="77777777" w:rsidR="00647F28" w:rsidRDefault="009C51A7" w:rsidP="00647F28">
    <w:pPr>
      <w:pStyle w:val="Fuzeile"/>
      <w:spacing w:after="0"/>
      <w:rPr>
        <w:sz w:val="16"/>
        <w:szCs w:val="16"/>
      </w:rPr>
    </w:pPr>
    <w:r>
      <w:rPr>
        <w:noProof/>
      </w:rPr>
      <w:pict w14:anchorId="639D7C13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margin-left:.9pt;margin-top:-2.5pt;width:481.9pt;height:0;z-index:3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"/>
      </w:pict>
    </w:r>
    <w:r w:rsidR="00647F28">
      <w:rPr>
        <w:b/>
        <w:sz w:val="16"/>
        <w:szCs w:val="16"/>
      </w:rPr>
      <w:t xml:space="preserve">Kreisschützenbund Vorpommern-Greifswald </w:t>
    </w:r>
    <w:r w:rsidR="00647F28" w:rsidRPr="001B2C68">
      <w:rPr>
        <w:b/>
        <w:sz w:val="16"/>
        <w:szCs w:val="16"/>
      </w:rPr>
      <w:t>e.V.</w:t>
    </w:r>
    <w:r w:rsidR="00647F28">
      <w:rPr>
        <w:sz w:val="16"/>
        <w:szCs w:val="16"/>
      </w:rPr>
      <w:t xml:space="preserve"> – Vereinsregister des Amtsgerichtes der Hansestadt Greifswald Nr. </w:t>
    </w:r>
    <w:r w:rsidR="000B7855">
      <w:rPr>
        <w:sz w:val="16"/>
        <w:szCs w:val="16"/>
      </w:rPr>
      <w:t>VR 1024</w:t>
    </w:r>
  </w:p>
  <w:p w14:paraId="0162CC70" w14:textId="77777777" w:rsidR="00647F28" w:rsidRDefault="00647F28" w:rsidP="00647F28">
    <w:pPr>
      <w:pStyle w:val="Fuzeile"/>
      <w:spacing w:after="0"/>
      <w:rPr>
        <w:sz w:val="16"/>
        <w:szCs w:val="16"/>
      </w:rPr>
    </w:pPr>
    <w:r>
      <w:rPr>
        <w:sz w:val="16"/>
        <w:szCs w:val="16"/>
      </w:rPr>
      <w:t xml:space="preserve">vertretungsberechtigter Vorstand: </w:t>
    </w:r>
    <w:r w:rsidR="000B7855">
      <w:rPr>
        <w:sz w:val="16"/>
        <w:szCs w:val="16"/>
      </w:rPr>
      <w:br/>
    </w:r>
    <w:r>
      <w:rPr>
        <w:sz w:val="16"/>
        <w:szCs w:val="16"/>
      </w:rPr>
      <w:t xml:space="preserve">Dirk Mazalla (Präsident), </w:t>
    </w:r>
    <w:r w:rsidR="000B7855">
      <w:rPr>
        <w:sz w:val="16"/>
        <w:szCs w:val="16"/>
      </w:rPr>
      <w:t>Volker Croll</w:t>
    </w:r>
    <w:r>
      <w:rPr>
        <w:sz w:val="16"/>
        <w:szCs w:val="16"/>
      </w:rPr>
      <w:t xml:space="preserve"> (Vizepräsident), </w:t>
    </w:r>
    <w:r w:rsidR="000B7855">
      <w:rPr>
        <w:sz w:val="16"/>
        <w:szCs w:val="16"/>
      </w:rPr>
      <w:t>Thorsten Hannusch</w:t>
    </w:r>
    <w:r>
      <w:rPr>
        <w:sz w:val="16"/>
        <w:szCs w:val="16"/>
      </w:rPr>
      <w:t xml:space="preserve"> (Vizepräsident), </w:t>
    </w:r>
    <w:r w:rsidR="000B7855">
      <w:rPr>
        <w:sz w:val="16"/>
        <w:szCs w:val="16"/>
      </w:rPr>
      <w:t>Jörg Köppen</w:t>
    </w:r>
    <w:r>
      <w:rPr>
        <w:sz w:val="16"/>
        <w:szCs w:val="16"/>
      </w:rPr>
      <w:t xml:space="preserve"> (Schatzmeister)</w:t>
    </w:r>
  </w:p>
  <w:p w14:paraId="4649A50D" w14:textId="77777777" w:rsidR="00647F28" w:rsidRPr="001B2C68" w:rsidRDefault="00647F28" w:rsidP="00647F28">
    <w:pPr>
      <w:pStyle w:val="Fuzeile"/>
      <w:spacing w:after="0"/>
      <w:rPr>
        <w:sz w:val="12"/>
        <w:szCs w:val="12"/>
      </w:rPr>
    </w:pPr>
  </w:p>
  <w:p w14:paraId="124DBEB1" w14:textId="77777777" w:rsidR="00647F28" w:rsidRPr="00A22764" w:rsidRDefault="00647F28" w:rsidP="00647F28">
    <w:pPr>
      <w:pStyle w:val="Fuzeile"/>
      <w:spacing w:after="0"/>
      <w:rPr>
        <w:sz w:val="16"/>
        <w:szCs w:val="16"/>
      </w:rPr>
    </w:pPr>
    <w:r>
      <w:rPr>
        <w:sz w:val="16"/>
        <w:szCs w:val="16"/>
      </w:rPr>
      <w:t xml:space="preserve">IBAN </w:t>
    </w:r>
    <w:r w:rsidRPr="007A0514">
      <w:rPr>
        <w:b/>
        <w:bCs/>
        <w:sz w:val="16"/>
        <w:szCs w:val="16"/>
      </w:rPr>
      <w:t>DE</w:t>
    </w:r>
    <w:r w:rsidR="000B7855">
      <w:rPr>
        <w:b/>
        <w:bCs/>
        <w:sz w:val="16"/>
        <w:szCs w:val="16"/>
      </w:rPr>
      <w:t xml:space="preserve"> 77</w:t>
    </w:r>
    <w:r>
      <w:rPr>
        <w:b/>
        <w:bCs/>
        <w:sz w:val="16"/>
        <w:szCs w:val="16"/>
      </w:rPr>
      <w:t xml:space="preserve"> </w:t>
    </w:r>
    <w:r w:rsidR="000B7855">
      <w:rPr>
        <w:b/>
        <w:bCs/>
        <w:sz w:val="16"/>
        <w:szCs w:val="16"/>
      </w:rPr>
      <w:t>1306 1008 0002 1397 82</w:t>
    </w:r>
    <w:r>
      <w:rPr>
        <w:sz w:val="16"/>
        <w:szCs w:val="16"/>
      </w:rPr>
      <w:t xml:space="preserve"> BIC </w:t>
    </w:r>
    <w:r w:rsidR="000B7855" w:rsidRPr="000B7855">
      <w:rPr>
        <w:b/>
        <w:iCs/>
        <w:sz w:val="16"/>
        <w:szCs w:val="16"/>
      </w:rPr>
      <w:t>GENODEF1WOG</w:t>
    </w:r>
    <w:r>
      <w:rPr>
        <w:sz w:val="16"/>
        <w:szCs w:val="16"/>
      </w:rPr>
      <w:t xml:space="preserve"> (Volksbank-Raiffeisenbank </w:t>
    </w:r>
    <w:r w:rsidR="000B7855">
      <w:rPr>
        <w:sz w:val="16"/>
        <w:szCs w:val="16"/>
      </w:rPr>
      <w:t>Wolgast</w:t>
    </w:r>
    <w:r>
      <w:rPr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A4177" w14:textId="77777777" w:rsidR="009C51A7" w:rsidRDefault="009C51A7" w:rsidP="000D2A1D">
      <w:pPr>
        <w:spacing w:after="0" w:line="240" w:lineRule="auto"/>
      </w:pPr>
      <w:r>
        <w:separator/>
      </w:r>
    </w:p>
  </w:footnote>
  <w:footnote w:type="continuationSeparator" w:id="0">
    <w:p w14:paraId="6B09AAF1" w14:textId="77777777" w:rsidR="009C51A7" w:rsidRDefault="009C51A7" w:rsidP="000D2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77FAA" w14:textId="77777777" w:rsidR="000D2A1D" w:rsidRDefault="009C51A7" w:rsidP="000D2A1D">
    <w:pPr>
      <w:pStyle w:val="Kopfzeile"/>
      <w:ind w:left="-426"/>
      <w:rPr>
        <w:noProof/>
        <w:lang w:eastAsia="de-DE"/>
      </w:rPr>
    </w:pPr>
    <w:r>
      <w:rPr>
        <w:noProof/>
        <w:lang w:eastAsia="de-DE"/>
      </w:rPr>
      <w:pict w14:anchorId="05086BBB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7" type="#_x0000_t32" alt="" style="position:absolute;left:0;text-align:left;margin-left:-19.5pt;margin-top:32.35pt;width:495.75pt;height:0;z-index:2;mso-wrap-edited:f;mso-width-percent:0;mso-height-percent:0;mso-width-percent:0;mso-height-percent:0" o:connectortype="straight" strokecolor="#2e74b5" strokeweight="1.5pt">
          <v:shadow type="perspective" color="#7f7f7f" opacity=".5" offset="1pt" offset2="-1pt"/>
        </v:shape>
      </w:pict>
    </w:r>
    <w:r>
      <w:rPr>
        <w:noProof/>
        <w:lang w:eastAsia="de-DE"/>
      </w:rPr>
      <w:pict w14:anchorId="0288D6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" style="width:450.9pt;height:25.95pt;mso-width-percent:0;mso-height-percent:0;mso-width-percent:0;mso-height-percent:0">
          <v:imagedata r:id="rId1" o:title="Bannertext"/>
        </v:shape>
      </w:pict>
    </w:r>
  </w:p>
  <w:p w14:paraId="22A95388" w14:textId="77777777" w:rsidR="00647F28" w:rsidRDefault="00647F28" w:rsidP="00647F28">
    <w:pPr>
      <w:pStyle w:val="Kopfzeile"/>
      <w:tabs>
        <w:tab w:val="clear" w:pos="9026"/>
      </w:tabs>
      <w:ind w:left="-426"/>
      <w:jc w:val="right"/>
    </w:pPr>
    <w:r>
      <w:rPr>
        <w:noProof/>
        <w:lang w:eastAsia="de-DE"/>
      </w:rPr>
      <w:t xml:space="preserve">Seite </w:t>
    </w:r>
    <w:r>
      <w:rPr>
        <w:noProof/>
        <w:lang w:eastAsia="de-DE"/>
      </w:rPr>
      <w:fldChar w:fldCharType="begin"/>
    </w:r>
    <w:r>
      <w:rPr>
        <w:noProof/>
        <w:lang w:eastAsia="de-DE"/>
      </w:rPr>
      <w:instrText xml:space="preserve"> PAGE   \* MERGEFORMAT </w:instrText>
    </w:r>
    <w:r>
      <w:rPr>
        <w:noProof/>
        <w:lang w:eastAsia="de-DE"/>
      </w:rPr>
      <w:fldChar w:fldCharType="separate"/>
    </w:r>
    <w:r w:rsidR="00E20062">
      <w:rPr>
        <w:noProof/>
        <w:lang w:eastAsia="de-DE"/>
      </w:rPr>
      <w:t>2</w:t>
    </w:r>
    <w:r>
      <w:rPr>
        <w:noProof/>
        <w:lang w:eastAsia="de-DE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F0B2D" w14:textId="77777777" w:rsidR="000D2A1D" w:rsidRDefault="009C51A7" w:rsidP="000D2A1D">
    <w:pPr>
      <w:pStyle w:val="Kopfzeile"/>
      <w:ind w:left="-567"/>
    </w:pPr>
    <w:r>
      <w:rPr>
        <w:noProof/>
        <w:lang w:eastAsia="de-DE"/>
      </w:rPr>
      <w:pict w14:anchorId="252223B3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6" type="#_x0000_t32" alt="" style="position:absolute;left:0;text-align:left;margin-left:36.75pt;margin-top:78.85pt;width:434.2pt;height:0;z-index:1;mso-wrap-edited:f;mso-width-percent:0;mso-height-percent:0;mso-width-percent:0;mso-height-percent:0" o:connectortype="straight" strokecolor="#2e74b5" strokeweight="1.5pt">
          <v:shadow type="perspective" color="#7f7f7f" opacity=".5" offset="1pt" offset2="-1pt"/>
        </v:shape>
      </w:pict>
    </w:r>
    <w:r>
      <w:rPr>
        <w:noProof/>
        <w:lang w:eastAsia="de-DE"/>
      </w:rPr>
      <w:pict w14:anchorId="54AA2E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5" o:spid="_x0000_i1025" type="#_x0000_t75" alt="" style="width:357.65pt;height:89.1pt;visibility:visible;mso-width-percent:0;mso-height-percent:0;mso-width-percent:0;mso-height-percent:0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639F0"/>
    <w:multiLevelType w:val="hybridMultilevel"/>
    <w:tmpl w:val="BBB25358"/>
    <w:lvl w:ilvl="0" w:tplc="21949196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88A1FEE"/>
    <w:multiLevelType w:val="hybridMultilevel"/>
    <w:tmpl w:val="548271C6"/>
    <w:lvl w:ilvl="0" w:tplc="71682DE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B7153E"/>
    <w:multiLevelType w:val="hybridMultilevel"/>
    <w:tmpl w:val="1BCA6E4E"/>
    <w:lvl w:ilvl="0" w:tplc="AFCEEED6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09272324">
    <w:abstractNumId w:val="1"/>
  </w:num>
  <w:num w:numId="2" w16cid:durableId="163596342">
    <w:abstractNumId w:val="0"/>
  </w:num>
  <w:num w:numId="3" w16cid:durableId="4637423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de-DE" w:vendorID="64" w:dllVersion="4096" w:nlCheck="1" w:checkStyle="0"/>
  <w:proofState w:spelling="clean" w:grammar="clean"/>
  <w:attachedTemplate r:id="rId1"/>
  <w:doNotTrackMoves/>
  <w:documentProtection w:edit="forms" w:enforcement="0"/>
  <w:defaultTabStop w:val="709"/>
  <w:hyphenationZone w:val="425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_x0000_s1026"/>
        <o:r id="V:Rule3" type="connector" idref="#_x0000_s1027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257B9"/>
    <w:rsid w:val="0003256B"/>
    <w:rsid w:val="000B7855"/>
    <w:rsid w:val="000C073C"/>
    <w:rsid w:val="000C483B"/>
    <w:rsid w:val="000D2A1D"/>
    <w:rsid w:val="00122960"/>
    <w:rsid w:val="001B49ED"/>
    <w:rsid w:val="001F7580"/>
    <w:rsid w:val="00337828"/>
    <w:rsid w:val="003E0732"/>
    <w:rsid w:val="00425B56"/>
    <w:rsid w:val="00464E72"/>
    <w:rsid w:val="00476CDA"/>
    <w:rsid w:val="00594AB6"/>
    <w:rsid w:val="005A4754"/>
    <w:rsid w:val="005B4FBA"/>
    <w:rsid w:val="006450CF"/>
    <w:rsid w:val="00647F28"/>
    <w:rsid w:val="006743ED"/>
    <w:rsid w:val="007A7F22"/>
    <w:rsid w:val="007F4FBD"/>
    <w:rsid w:val="00816F0A"/>
    <w:rsid w:val="008C6C96"/>
    <w:rsid w:val="008D679C"/>
    <w:rsid w:val="00994B9D"/>
    <w:rsid w:val="009B05EE"/>
    <w:rsid w:val="009C51A7"/>
    <w:rsid w:val="00AC6F57"/>
    <w:rsid w:val="00AF75A9"/>
    <w:rsid w:val="00B257B9"/>
    <w:rsid w:val="00BC2047"/>
    <w:rsid w:val="00C040B9"/>
    <w:rsid w:val="00C45AE4"/>
    <w:rsid w:val="00C67353"/>
    <w:rsid w:val="00C81288"/>
    <w:rsid w:val="00C85E29"/>
    <w:rsid w:val="00C95334"/>
    <w:rsid w:val="00CA0B1B"/>
    <w:rsid w:val="00CD3299"/>
    <w:rsid w:val="00D650AA"/>
    <w:rsid w:val="00E20062"/>
    <w:rsid w:val="00E57425"/>
    <w:rsid w:val="00E74910"/>
    <w:rsid w:val="00EC4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5C678A"/>
  <w15:chartTrackingRefBased/>
  <w15:docId w15:val="{62AAE61D-46DD-6C45-B175-2B843654B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D2A1D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link w:val="Kopfzeile"/>
    <w:uiPriority w:val="99"/>
    <w:rsid w:val="000D2A1D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0D2A1D"/>
    <w:pPr>
      <w:tabs>
        <w:tab w:val="center" w:pos="4513"/>
        <w:tab w:val="right" w:pos="9026"/>
      </w:tabs>
    </w:pPr>
  </w:style>
  <w:style w:type="character" w:customStyle="1" w:styleId="FuzeileZchn">
    <w:name w:val="Fußzeile Zchn"/>
    <w:link w:val="Fuzeile"/>
    <w:rsid w:val="000D2A1D"/>
    <w:rPr>
      <w:sz w:val="22"/>
      <w:szCs w:val="22"/>
      <w:lang w:eastAsia="en-US"/>
    </w:rPr>
  </w:style>
  <w:style w:type="character" w:styleId="Hyperlink">
    <w:name w:val="Hyperlink"/>
    <w:rsid w:val="00647F28"/>
    <w:rPr>
      <w:color w:val="0000FF"/>
      <w:u w:val="single"/>
    </w:rPr>
  </w:style>
  <w:style w:type="character" w:styleId="Kommentarzeichen">
    <w:name w:val="annotation reference"/>
    <w:uiPriority w:val="99"/>
    <w:semiHidden/>
    <w:unhideWhenUsed/>
    <w:rsid w:val="00B257B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257B9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B257B9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257B9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B257B9"/>
    <w:rPr>
      <w:b/>
      <w:bCs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257B9"/>
    <w:rPr>
      <w:rFonts w:ascii="Segoe UI" w:hAnsi="Segoe UI" w:cs="Segoe UI"/>
      <w:sz w:val="18"/>
      <w:szCs w:val="18"/>
      <w:lang w:eastAsia="en-US"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B257B9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beginnZchn">
    <w:name w:val="z-Formularbeginn Zchn"/>
    <w:link w:val="z-Formularbeginn"/>
    <w:uiPriority w:val="99"/>
    <w:semiHidden/>
    <w:rsid w:val="00B257B9"/>
    <w:rPr>
      <w:rFonts w:ascii="Arial" w:hAnsi="Arial" w:cs="Arial"/>
      <w:vanish/>
      <w:sz w:val="16"/>
      <w:szCs w:val="16"/>
      <w:lang w:eastAsia="en-US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B257B9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endeZchn">
    <w:name w:val="z-Formularende Zchn"/>
    <w:link w:val="z-Formularende"/>
    <w:uiPriority w:val="99"/>
    <w:semiHidden/>
    <w:rsid w:val="00B257B9"/>
    <w:rPr>
      <w:rFonts w:ascii="Arial" w:hAnsi="Arial" w:cs="Arial"/>
      <w:vanish/>
      <w:sz w:val="16"/>
      <w:szCs w:val="16"/>
      <w:lang w:eastAsia="en-US"/>
    </w:rPr>
  </w:style>
  <w:style w:type="table" w:styleId="Tabellenraster">
    <w:name w:val="Table Grid"/>
    <w:basedOn w:val="NormaleTabelle"/>
    <w:uiPriority w:val="39"/>
    <w:rsid w:val="00994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ox%20Sync\Kreisschuetzenbund.box\Dokumentenvorlagen\Briefvorlage-mitLogo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94A67-F581-4ADC-AA75-73C0F440D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C:\Box Sync\Kreisschuetzenbund.box\Dokumentenvorlagen\Briefvorlage-mitLogo.dotx</Template>
  <TotalTime>0</TotalTime>
  <Pages>2</Pages>
  <Words>244</Words>
  <Characters>1584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Kreisschützenbund VG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Thorsten Hannusch</dc:creator>
  <cp:keywords/>
  <dc:description/>
  <cp:lastModifiedBy>Thorsten Hannusch</cp:lastModifiedBy>
  <cp:revision>2</cp:revision>
  <cp:lastPrinted>2017-11-20T13:53:00Z</cp:lastPrinted>
  <dcterms:created xsi:type="dcterms:W3CDTF">2022-08-09T10:43:00Z</dcterms:created>
  <dcterms:modified xsi:type="dcterms:W3CDTF">2022-08-09T10:43:00Z</dcterms:modified>
  <cp:contentStatus/>
</cp:coreProperties>
</file>